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027" w:rsidRPr="00267027" w:rsidRDefault="00267027" w:rsidP="0026702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Załącznik Nr 1 do zapytania ofertowego</w:t>
      </w:r>
    </w:p>
    <w:p w:rsidR="00267027" w:rsidRPr="00267027" w:rsidRDefault="00267027" w:rsidP="0026702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267027" w:rsidRPr="00267027" w:rsidRDefault="00267027" w:rsidP="0026702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267027" w:rsidRPr="00267027" w:rsidRDefault="00267027" w:rsidP="0026702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Wykonawca</w:t>
      </w:r>
    </w:p>
    <w:p w:rsidR="00267027" w:rsidRPr="00267027" w:rsidRDefault="00267027" w:rsidP="0026702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84" w:lineRule="exac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EF46F7" wp14:editId="43823AA3">
                <wp:simplePos x="0" y="0"/>
                <wp:positionH relativeFrom="column">
                  <wp:posOffset>69850</wp:posOffset>
                </wp:positionH>
                <wp:positionV relativeFrom="paragraph">
                  <wp:posOffset>-311150</wp:posOffset>
                </wp:positionV>
                <wp:extent cx="628650" cy="1454150"/>
                <wp:effectExtent l="6350" t="0" r="25400" b="2540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28650" cy="145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16E9C0" id="Prostokąt 4" o:spid="_x0000_s1026" style="position:absolute;margin-left:5.5pt;margin-top:-24.5pt;width:49.5pt;height:114.5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"/>
            </w:pict>
          </mc:Fallback>
        </mc:AlternateContent>
      </w:r>
    </w:p>
    <w:p w:rsidR="00267027" w:rsidRPr="00267027" w:rsidRDefault="00267027" w:rsidP="00267027">
      <w:pPr>
        <w:keepNext/>
        <w:spacing w:after="0" w:line="240" w:lineRule="auto"/>
        <w:ind w:left="5580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Powiatowy Urząd Pracy w Łodzi</w:t>
      </w:r>
    </w:p>
    <w:p w:rsidR="00267027" w:rsidRPr="00267027" w:rsidRDefault="00267027" w:rsidP="00267027">
      <w:pPr>
        <w:keepNext/>
        <w:spacing w:after="0" w:line="240" w:lineRule="auto"/>
        <w:ind w:left="5580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ul. Milionowa 91</w:t>
      </w:r>
      <w:r w:rsidRPr="002670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</w:p>
    <w:p w:rsidR="00267027" w:rsidRPr="00267027" w:rsidRDefault="00267027" w:rsidP="00267027">
      <w:pPr>
        <w:keepNext/>
        <w:spacing w:after="0" w:line="240" w:lineRule="auto"/>
        <w:ind w:left="5580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93 – 121 Łódź</w:t>
      </w:r>
    </w:p>
    <w:p w:rsidR="00267027" w:rsidRPr="00267027" w:rsidRDefault="00267027" w:rsidP="002670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67027" w:rsidRPr="00267027" w:rsidRDefault="00267027" w:rsidP="002670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FORMULARZ OFERTOWY</w:t>
      </w:r>
    </w:p>
    <w:p w:rsidR="00267027" w:rsidRPr="00267027" w:rsidRDefault="00267027" w:rsidP="002670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67027" w:rsidRPr="00267027" w:rsidRDefault="00267027" w:rsidP="00267027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Dane wykonawcy</w:t>
      </w:r>
    </w:p>
    <w:p w:rsidR="00267027" w:rsidRPr="00267027" w:rsidRDefault="00267027" w:rsidP="0026702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Nazwa:  </w:t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………………………………………………………</w:t>
      </w:r>
    </w:p>
    <w:p w:rsidR="00267027" w:rsidRPr="00267027" w:rsidRDefault="00267027" w:rsidP="0026702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Siedziba: </w:t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………………………………………………………</w:t>
      </w:r>
    </w:p>
    <w:p w:rsidR="00267027" w:rsidRPr="00267027" w:rsidRDefault="00267027" w:rsidP="0026702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Adres poczty elektronicznej: </w:t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……………………………………………………….</w:t>
      </w:r>
    </w:p>
    <w:p w:rsidR="00267027" w:rsidRPr="00267027" w:rsidRDefault="00267027" w:rsidP="0026702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Strona internetowa: </w:t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……………………………………………………….</w:t>
      </w:r>
    </w:p>
    <w:p w:rsidR="00267027" w:rsidRPr="00267027" w:rsidRDefault="00267027" w:rsidP="0026702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Numer telefonu: </w:t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   ……………………………………………………….</w:t>
      </w:r>
    </w:p>
    <w:p w:rsidR="00267027" w:rsidRPr="00267027" w:rsidRDefault="00267027" w:rsidP="0026702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Numer faksu: </w:t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……………………………………………………….</w:t>
      </w:r>
    </w:p>
    <w:p w:rsidR="00267027" w:rsidRPr="00267027" w:rsidRDefault="00267027" w:rsidP="0026702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Numer REGON: </w:t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   ……………………………………………………….</w:t>
      </w:r>
    </w:p>
    <w:p w:rsidR="00267027" w:rsidRPr="00267027" w:rsidRDefault="00267027" w:rsidP="0026702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Numer NIP:      </w:t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   ……………………………………………………….</w:t>
      </w:r>
    </w:p>
    <w:p w:rsidR="00267027" w:rsidRPr="00267027" w:rsidRDefault="00267027" w:rsidP="002670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Nazwa i nr konta bankowego:                              …………………………….…………………………</w:t>
      </w:r>
    </w:p>
    <w:p w:rsidR="00267027" w:rsidRPr="00267027" w:rsidRDefault="00267027" w:rsidP="0026702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67027" w:rsidRDefault="00267027" w:rsidP="00267027">
      <w:pPr>
        <w:tabs>
          <w:tab w:val="left" w:pos="930"/>
          <w:tab w:val="center" w:pos="54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1. Nawiązując do otrzymanego zapytania ofertowego w zakresie:</w:t>
      </w:r>
    </w:p>
    <w:p w:rsidR="00805C47" w:rsidRPr="00267027" w:rsidRDefault="00805C47" w:rsidP="00267027">
      <w:pPr>
        <w:tabs>
          <w:tab w:val="left" w:pos="930"/>
          <w:tab w:val="center" w:pos="54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05C47" w:rsidRPr="00805C47" w:rsidRDefault="00805C47" w:rsidP="00805C47">
      <w:pPr>
        <w:jc w:val="both"/>
        <w:rPr>
          <w:rFonts w:ascii="Times New Roman" w:hAnsi="Times New Roman" w:cs="Times New Roman"/>
          <w:b/>
          <w:i/>
          <w:color w:val="000000"/>
          <w:sz w:val="20"/>
          <w:szCs w:val="20"/>
        </w:rPr>
      </w:pPr>
      <w:r w:rsidRPr="00805C47">
        <w:rPr>
          <w:rFonts w:ascii="Times New Roman" w:hAnsi="Times New Roman" w:cs="Times New Roman"/>
          <w:b/>
          <w:i/>
          <w:sz w:val="20"/>
          <w:szCs w:val="20"/>
        </w:rPr>
        <w:t>„Em</w:t>
      </w:r>
      <w:r w:rsidRPr="00805C47">
        <w:rPr>
          <w:rFonts w:ascii="Times New Roman" w:hAnsi="Times New Roman" w:cs="Times New Roman"/>
          <w:b/>
          <w:i/>
          <w:color w:val="000000"/>
          <w:sz w:val="20"/>
          <w:szCs w:val="20"/>
        </w:rPr>
        <w:t xml:space="preserve">isji ogłoszenia o planowanym wydarzeniu przez okres 15 dni tj. w terminie od dnia 26.09.2019 r. do dnia 10.10.2019 r. w formie billboardu reklamowego o wielkości </w:t>
      </w:r>
      <w:smartTag w:uri="urn:schemas-microsoft-com:office:smarttags" w:element="metricconverter">
        <w:smartTagPr>
          <w:attr w:name="ProductID" w:val="18 m²"/>
        </w:smartTagPr>
        <w:r w:rsidRPr="00805C47">
          <w:rPr>
            <w:rFonts w:ascii="Times New Roman" w:hAnsi="Times New Roman" w:cs="Times New Roman"/>
            <w:b/>
            <w:i/>
            <w:color w:val="000000"/>
            <w:sz w:val="20"/>
            <w:szCs w:val="20"/>
          </w:rPr>
          <w:t>18 m²</w:t>
        </w:r>
      </w:smartTag>
      <w:r w:rsidRPr="00805C47">
        <w:rPr>
          <w:rFonts w:ascii="Times New Roman" w:hAnsi="Times New Roman" w:cs="Times New Roman"/>
          <w:b/>
          <w:i/>
          <w:color w:val="000000"/>
          <w:sz w:val="20"/>
          <w:szCs w:val="20"/>
        </w:rPr>
        <w:t xml:space="preserve"> (6 x 3 m) w ilości 15 sztuk, rozmieszczonych na terenie miasta Łodzi promującego IV Łódzkie Regionalne Targi Pracy i Rozwoju Osobistego wraz </w:t>
      </w:r>
      <w:r>
        <w:rPr>
          <w:rFonts w:ascii="Times New Roman" w:hAnsi="Times New Roman" w:cs="Times New Roman"/>
          <w:b/>
          <w:i/>
          <w:color w:val="000000"/>
          <w:sz w:val="20"/>
          <w:szCs w:val="20"/>
        </w:rPr>
        <w:br/>
      </w:r>
      <w:r w:rsidRPr="00805C47">
        <w:rPr>
          <w:rFonts w:ascii="Times New Roman" w:hAnsi="Times New Roman" w:cs="Times New Roman"/>
          <w:b/>
          <w:i/>
          <w:color w:val="000000"/>
          <w:sz w:val="20"/>
          <w:szCs w:val="20"/>
        </w:rPr>
        <w:t>z promocją usług i instrumentów rynku pracy</w:t>
      </w:r>
      <w:r w:rsidRPr="00805C47">
        <w:rPr>
          <w:rFonts w:ascii="Times New Roman" w:hAnsi="Times New Roman" w:cs="Times New Roman"/>
          <w:b/>
          <w:i/>
          <w:sz w:val="20"/>
          <w:szCs w:val="20"/>
        </w:rPr>
        <w:t>”</w:t>
      </w:r>
    </w:p>
    <w:p w:rsidR="00267027" w:rsidRPr="00267027" w:rsidRDefault="00267027" w:rsidP="00267027">
      <w:pPr>
        <w:widowControl w:val="0"/>
        <w:tabs>
          <w:tab w:val="left" w:pos="930"/>
          <w:tab w:val="center" w:pos="548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Oferujemy wykonanie zamówienia za cenę ofertową </w:t>
      </w:r>
    </w:p>
    <w:p w:rsidR="00267027" w:rsidRPr="00267027" w:rsidRDefault="00267027" w:rsidP="00267027">
      <w:pPr>
        <w:widowControl w:val="0"/>
        <w:tabs>
          <w:tab w:val="left" w:pos="930"/>
          <w:tab w:val="center" w:pos="548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Brutto: …………………………………………………..zł/</w:t>
      </w:r>
    </w:p>
    <w:p w:rsidR="00267027" w:rsidRPr="00267027" w:rsidRDefault="00267027" w:rsidP="0026702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Słownie……………………………………………………………………………………..……..…....zł/</w:t>
      </w:r>
    </w:p>
    <w:p w:rsidR="00267027" w:rsidRPr="00267027" w:rsidRDefault="00267027" w:rsidP="00267027">
      <w:pPr>
        <w:widowControl w:val="0"/>
        <w:tabs>
          <w:tab w:val="left" w:pos="930"/>
          <w:tab w:val="center" w:pos="548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Netto: …………………………………………………..zł/</w:t>
      </w:r>
    </w:p>
    <w:p w:rsidR="00267027" w:rsidRPr="00267027" w:rsidRDefault="00267027" w:rsidP="0026702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Słownie……………………………………………………………………………………..……..…....zł/</w:t>
      </w:r>
    </w:p>
    <w:p w:rsidR="00267027" w:rsidRPr="00267027" w:rsidRDefault="00267027" w:rsidP="0026702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Podatek VAT%................................................................zł/</w:t>
      </w:r>
    </w:p>
    <w:p w:rsidR="00267027" w:rsidRPr="00267027" w:rsidRDefault="00267027" w:rsidP="0026702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Słownie…………………………………………………………………….………………………...…zł</w:t>
      </w:r>
    </w:p>
    <w:p w:rsidR="00267027" w:rsidRPr="00267027" w:rsidRDefault="00267027" w:rsidP="0026702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2.</w:t>
      </w:r>
      <w:r w:rsidRPr="002670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Zamówienie realizowane będzie w terminie :</w:t>
      </w:r>
    </w:p>
    <w:p w:rsidR="00267027" w:rsidRPr="00267027" w:rsidRDefault="00267027" w:rsidP="00267027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Termin realizacji</w:t>
      </w:r>
      <w:r w:rsidR="00805C4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zamówienia od 26.09.2019 r. – 10.10.2019</w:t>
      </w:r>
      <w:bookmarkStart w:id="0" w:name="_GoBack"/>
      <w:bookmarkEnd w:id="0"/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</w:t>
      </w:r>
    </w:p>
    <w:tbl>
      <w:tblPr>
        <w:tblW w:w="9147" w:type="dxa"/>
        <w:tblInd w:w="-62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0"/>
        <w:gridCol w:w="4437"/>
        <w:gridCol w:w="745"/>
        <w:gridCol w:w="1655"/>
        <w:gridCol w:w="1590"/>
      </w:tblGrid>
      <w:tr w:rsidR="00267027" w:rsidRPr="00267027" w:rsidTr="00AE1EB4">
        <w:trPr>
          <w:trHeight w:val="106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67027" w:rsidRPr="00267027" w:rsidRDefault="00267027" w:rsidP="00267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4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67027" w:rsidRPr="00267027" w:rsidRDefault="00267027" w:rsidP="00267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Nazwa artykułu </w:t>
            </w:r>
          </w:p>
        </w:tc>
        <w:tc>
          <w:tcPr>
            <w:tcW w:w="7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67027" w:rsidRPr="00267027" w:rsidRDefault="00267027" w:rsidP="00267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Ilość </w:t>
            </w:r>
            <w:r w:rsidRPr="0026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  <w:t>(szt.)</w:t>
            </w:r>
          </w:p>
        </w:tc>
        <w:tc>
          <w:tcPr>
            <w:tcW w:w="1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67027" w:rsidRPr="00267027" w:rsidRDefault="00267027" w:rsidP="00267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Cena </w:t>
            </w:r>
          </w:p>
          <w:p w:rsidR="00267027" w:rsidRPr="00267027" w:rsidRDefault="00267027" w:rsidP="00267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jednostkowa brutto </w:t>
            </w:r>
          </w:p>
        </w:tc>
        <w:tc>
          <w:tcPr>
            <w:tcW w:w="15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67027" w:rsidRPr="00267027" w:rsidRDefault="00267027" w:rsidP="00267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Cena całkowita brutto </w:t>
            </w:r>
          </w:p>
          <w:p w:rsidR="00267027" w:rsidRPr="00267027" w:rsidRDefault="00267027" w:rsidP="00267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[</w:t>
            </w:r>
            <w:proofErr w:type="spellStart"/>
            <w:r w:rsidRPr="0026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CxD</w:t>
            </w:r>
            <w:proofErr w:type="spellEnd"/>
            <w:r w:rsidRPr="0026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]</w:t>
            </w:r>
          </w:p>
        </w:tc>
      </w:tr>
      <w:tr w:rsidR="00267027" w:rsidRPr="00267027" w:rsidTr="00AE1EB4">
        <w:trPr>
          <w:trHeight w:val="106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7027" w:rsidRPr="00267027" w:rsidRDefault="00267027" w:rsidP="00267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44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7027" w:rsidRPr="00267027" w:rsidRDefault="00267027" w:rsidP="00267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7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7027" w:rsidRPr="00267027" w:rsidRDefault="00267027" w:rsidP="00267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7027" w:rsidRPr="00267027" w:rsidRDefault="00267027" w:rsidP="00267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D</w:t>
            </w:r>
          </w:p>
        </w:tc>
        <w:tc>
          <w:tcPr>
            <w:tcW w:w="15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7027" w:rsidRPr="00267027" w:rsidRDefault="00267027" w:rsidP="00267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E</w:t>
            </w:r>
          </w:p>
        </w:tc>
      </w:tr>
      <w:tr w:rsidR="00267027" w:rsidRPr="00267027" w:rsidTr="00AE1EB4">
        <w:trPr>
          <w:trHeight w:val="106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7027" w:rsidRPr="00267027" w:rsidRDefault="00267027" w:rsidP="002670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670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44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7027" w:rsidRPr="00267027" w:rsidRDefault="00267027" w:rsidP="00267027">
            <w:pPr>
              <w:spacing w:after="0" w:line="100" w:lineRule="atLeast"/>
              <w:jc w:val="center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  <w:r w:rsidRPr="00267027"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  <w:t xml:space="preserve"> Billboard 18 m</w:t>
            </w:r>
            <w:r w:rsidRPr="00267027">
              <w:rPr>
                <w:rFonts w:ascii="Times New Roman" w:eastAsia="Times New Roman" w:hAnsi="Times New Roman" w:cs="Calibri"/>
                <w:sz w:val="20"/>
                <w:szCs w:val="20"/>
                <w:vertAlign w:val="superscript"/>
                <w:lang w:eastAsia="pl-PL"/>
              </w:rPr>
              <w:t>2</w:t>
            </w:r>
          </w:p>
        </w:tc>
        <w:tc>
          <w:tcPr>
            <w:tcW w:w="7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7027" w:rsidRPr="00267027" w:rsidRDefault="00267027" w:rsidP="0026702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7027" w:rsidRPr="00267027" w:rsidRDefault="00267027" w:rsidP="00267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7027" w:rsidRPr="00267027" w:rsidRDefault="00267027" w:rsidP="00267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67027" w:rsidRPr="00267027" w:rsidTr="00AE1EB4">
        <w:trPr>
          <w:trHeight w:val="21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7027" w:rsidRPr="00267027" w:rsidRDefault="00267027" w:rsidP="002670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670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683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7027" w:rsidRPr="00267027" w:rsidRDefault="00267027" w:rsidP="00267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670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Łączna wartość zamówienia:</w:t>
            </w:r>
          </w:p>
        </w:tc>
        <w:tc>
          <w:tcPr>
            <w:tcW w:w="15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7027" w:rsidRPr="00267027" w:rsidRDefault="00267027" w:rsidP="00267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:rsidR="00267027" w:rsidRPr="00267027" w:rsidRDefault="00267027" w:rsidP="00267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</w:p>
    <w:p w:rsidR="00267027" w:rsidRPr="00267027" w:rsidRDefault="00267027" w:rsidP="00267027">
      <w:p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3. Osobą /osobami do kontaktów z zamawiającym odpowiedzialnymi za wykonanie zobowiązań umowy jest/są:</w:t>
      </w:r>
    </w:p>
    <w:p w:rsidR="00267027" w:rsidRPr="00267027" w:rsidRDefault="00267027" w:rsidP="00267027">
      <w:pPr>
        <w:numPr>
          <w:ilvl w:val="0"/>
          <w:numId w:val="1"/>
        </w:numPr>
        <w:tabs>
          <w:tab w:val="num" w:pos="851"/>
        </w:tabs>
        <w:spacing w:after="0" w:line="360" w:lineRule="auto"/>
        <w:ind w:left="1080" w:hanging="79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</w:t>
      </w:r>
    </w:p>
    <w:p w:rsidR="00267027" w:rsidRPr="00267027" w:rsidRDefault="00267027" w:rsidP="00267027">
      <w:pPr>
        <w:tabs>
          <w:tab w:val="num" w:pos="851"/>
        </w:tabs>
        <w:spacing w:after="0" w:line="360" w:lineRule="auto"/>
        <w:ind w:left="851" w:hanging="79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tel. kontaktowy, faks: …………………………………………………........................</w:t>
      </w:r>
    </w:p>
    <w:p w:rsidR="00267027" w:rsidRPr="00267027" w:rsidRDefault="00267027" w:rsidP="00267027">
      <w:pPr>
        <w:tabs>
          <w:tab w:val="num" w:pos="851"/>
        </w:tabs>
        <w:spacing w:after="0" w:line="360" w:lineRule="auto"/>
        <w:ind w:left="1080" w:hanging="79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           zakres odpowiedzialności: ……………………………………………………………</w:t>
      </w:r>
    </w:p>
    <w:p w:rsidR="00267027" w:rsidRPr="00267027" w:rsidRDefault="00267027" w:rsidP="00267027">
      <w:pPr>
        <w:numPr>
          <w:ilvl w:val="0"/>
          <w:numId w:val="1"/>
        </w:numPr>
        <w:tabs>
          <w:tab w:val="num" w:pos="851"/>
        </w:tabs>
        <w:spacing w:after="0" w:line="360" w:lineRule="auto"/>
        <w:ind w:left="1080" w:hanging="79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</w:t>
      </w:r>
    </w:p>
    <w:p w:rsidR="00267027" w:rsidRPr="00267027" w:rsidRDefault="00267027" w:rsidP="00267027">
      <w:pPr>
        <w:tabs>
          <w:tab w:val="num" w:pos="851"/>
        </w:tabs>
        <w:spacing w:after="0" w:line="360" w:lineRule="auto"/>
        <w:ind w:left="851" w:hanging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tel. kontaktowy, faks:…………………………………………………….......................</w:t>
      </w:r>
    </w:p>
    <w:p w:rsidR="00267027" w:rsidRPr="00267027" w:rsidRDefault="00267027" w:rsidP="00267027">
      <w:pPr>
        <w:tabs>
          <w:tab w:val="num" w:pos="851"/>
        </w:tabs>
        <w:spacing w:after="0" w:line="360" w:lineRule="auto"/>
        <w:ind w:left="1080" w:hanging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zakres odpowiedzialności: …………………………………………………………….</w:t>
      </w:r>
    </w:p>
    <w:p w:rsidR="00267027" w:rsidRPr="00267027" w:rsidRDefault="00267027" w:rsidP="0026702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67027" w:rsidRPr="00267027" w:rsidRDefault="00267027" w:rsidP="0026702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67027" w:rsidRPr="00267027" w:rsidRDefault="00267027" w:rsidP="0026702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4. Oświadczamy, że zapoznaliśmy się z zapytaniem ofertowym i nie wnosimy do niego zastrzeżeń oraz uzyskaliśmy konieczne informacje do przygotowania oferty.</w:t>
      </w:r>
    </w:p>
    <w:p w:rsidR="00267027" w:rsidRPr="00267027" w:rsidRDefault="00267027" w:rsidP="00267027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5. Warunki płatności: </w:t>
      </w:r>
      <w:r w:rsidRPr="002670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Przelew – do 30 dni od dnia otrzymania faktury.</w:t>
      </w:r>
    </w:p>
    <w:p w:rsidR="00267027" w:rsidRPr="00267027" w:rsidRDefault="00267027" w:rsidP="00267027">
      <w:p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6. </w:t>
      </w:r>
      <w:r w:rsidRPr="002670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Załącznikami do niniejszej oferty są:</w:t>
      </w:r>
    </w:p>
    <w:p w:rsidR="00267027" w:rsidRPr="00267027" w:rsidRDefault="00267027" w:rsidP="00267027">
      <w:pPr>
        <w:tabs>
          <w:tab w:val="left" w:pos="8080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a) Formularz ofertowy</w:t>
      </w:r>
      <w:r w:rsidRPr="0026702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</w:t>
      </w:r>
    </w:p>
    <w:p w:rsidR="00267027" w:rsidRPr="00267027" w:rsidRDefault="00267027" w:rsidP="00267027">
      <w:pPr>
        <w:tabs>
          <w:tab w:val="left" w:pos="8080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b) Wykaz lokalizacji bilbordów</w:t>
      </w:r>
    </w:p>
    <w:p w:rsidR="00267027" w:rsidRPr="00267027" w:rsidRDefault="00267027" w:rsidP="00267027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c) …………………………………………………………………………………………….</w:t>
      </w:r>
    </w:p>
    <w:p w:rsidR="00267027" w:rsidRPr="00267027" w:rsidRDefault="00267027" w:rsidP="00267027">
      <w:pPr>
        <w:spacing w:after="0" w:line="360" w:lineRule="auto"/>
        <w:ind w:left="567" w:hanging="283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d) …………………………………………………………………………………………….</w:t>
      </w:r>
    </w:p>
    <w:p w:rsidR="00267027" w:rsidRPr="00267027" w:rsidRDefault="00267027" w:rsidP="00267027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*</w:t>
      </w:r>
    </w:p>
    <w:p w:rsidR="00267027" w:rsidRPr="00267027" w:rsidRDefault="00267027" w:rsidP="002670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* należy dodać tyle wierszy ile będzie konieczne</w:t>
      </w:r>
    </w:p>
    <w:p w:rsidR="00267027" w:rsidRPr="00267027" w:rsidRDefault="00267027" w:rsidP="00267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67027" w:rsidRPr="00267027" w:rsidRDefault="00267027" w:rsidP="00267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67027" w:rsidRPr="00267027" w:rsidRDefault="00267027" w:rsidP="00267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67027" w:rsidRPr="00267027" w:rsidRDefault="00267027" w:rsidP="00267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67027" w:rsidRPr="00267027" w:rsidRDefault="00267027" w:rsidP="002670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67027" w:rsidRPr="00267027" w:rsidRDefault="00267027" w:rsidP="00267027">
      <w:pPr>
        <w:tabs>
          <w:tab w:val="left" w:pos="192"/>
        </w:tabs>
        <w:spacing w:after="0" w:line="240" w:lineRule="auto"/>
        <w:ind w:left="5954" w:hanging="595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..............................dnia.......................                         </w:t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..............................................................                                                        </w:t>
      </w:r>
    </w:p>
    <w:p w:rsidR="00267027" w:rsidRPr="00267027" w:rsidRDefault="00267027" w:rsidP="00267027">
      <w:pPr>
        <w:tabs>
          <w:tab w:val="left" w:pos="19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/miejscowość/                                                                                                      /podpis i pieczątka imienna</w:t>
      </w:r>
    </w:p>
    <w:p w:rsidR="00267027" w:rsidRPr="00267027" w:rsidRDefault="00267027" w:rsidP="00267027">
      <w:pPr>
        <w:tabs>
          <w:tab w:val="left" w:pos="19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</w:t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upoważnionego przedstawiciela Wykonawcy/</w:t>
      </w:r>
    </w:p>
    <w:p w:rsidR="00267027" w:rsidRPr="00267027" w:rsidRDefault="00267027" w:rsidP="0026702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67027" w:rsidRPr="00267027" w:rsidRDefault="00267027" w:rsidP="0026702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67027" w:rsidRPr="00267027" w:rsidRDefault="00267027" w:rsidP="0026702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67027" w:rsidRPr="00267027" w:rsidRDefault="00267027" w:rsidP="0026702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67027" w:rsidRPr="00267027" w:rsidRDefault="00267027" w:rsidP="0026702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67027" w:rsidRPr="00267027" w:rsidRDefault="00267027" w:rsidP="0026702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67027" w:rsidRPr="00267027" w:rsidRDefault="00267027" w:rsidP="0026702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67027" w:rsidRPr="00267027" w:rsidRDefault="00267027" w:rsidP="0026702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67027" w:rsidRPr="00267027" w:rsidRDefault="00267027" w:rsidP="0026702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67027" w:rsidRPr="00267027" w:rsidRDefault="00267027" w:rsidP="0026702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67027" w:rsidRPr="00267027" w:rsidRDefault="00267027" w:rsidP="0026702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67027" w:rsidRPr="00267027" w:rsidRDefault="00267027" w:rsidP="0026702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67027" w:rsidRPr="00267027" w:rsidRDefault="00267027" w:rsidP="0026702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67027" w:rsidRPr="00267027" w:rsidRDefault="00267027" w:rsidP="0026702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F24D16" w:rsidRDefault="00F24D16"/>
    <w:sectPr w:rsidR="00F24D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A4E6D"/>
    <w:multiLevelType w:val="hybridMultilevel"/>
    <w:tmpl w:val="4EDE0E5A"/>
    <w:lvl w:ilvl="0" w:tplc="93943A9A">
      <w:start w:val="1"/>
      <w:numFmt w:val="bullet"/>
      <w:lvlText w:val=""/>
      <w:lvlJc w:val="left"/>
      <w:pPr>
        <w:tabs>
          <w:tab w:val="num" w:pos="1782"/>
        </w:tabs>
        <w:ind w:left="1782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B56"/>
    <w:rsid w:val="00267027"/>
    <w:rsid w:val="00805C47"/>
    <w:rsid w:val="00F24D16"/>
    <w:rsid w:val="00F50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7EF2A6E"/>
  <w15:docId w15:val="{AAFA0AA0-F20E-4B63-B9EB-6DDE12875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5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E3B03007</Template>
  <TotalTime>4</TotalTime>
  <Pages>2</Pages>
  <Words>434</Words>
  <Characters>2608</Characters>
  <Application>Microsoft Office Word</Application>
  <DocSecurity>0</DocSecurity>
  <Lines>21</Lines>
  <Paragraphs>6</Paragraphs>
  <ScaleCrop>false</ScaleCrop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Wybór</dc:creator>
  <cp:keywords/>
  <dc:description/>
  <cp:lastModifiedBy>Agnieszka Wybór</cp:lastModifiedBy>
  <cp:revision>4</cp:revision>
  <dcterms:created xsi:type="dcterms:W3CDTF">2018-07-19T06:55:00Z</dcterms:created>
  <dcterms:modified xsi:type="dcterms:W3CDTF">2019-07-15T09:38:00Z</dcterms:modified>
</cp:coreProperties>
</file>