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 do zapytania ofertowego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F46F7" wp14:editId="43823AA3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B736C" id="Prostokąt 4" o:spid="_x0000_s1026" style="position:absolute;margin-left:5.5pt;margin-top:-24.5pt;width:49.5pt;height:11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fMAIAAEwEAAAOAAAAZHJzL2Uyb0RvYy54bWysVMGO0zAQvSPxD5bvNE2Vlt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2ZRslJTKi2mRUxC/KMoIFrtz6MN7BR2L&#10;m4ojDUBCFftHH4bSl5JEBoyuV9qYFOB2szTI9oKGZZWeE7q/LDOW9RW/nU6mCfkq5y8hEqeXBq/K&#10;Oh1o6o3uKn4zMKfWRBlVfGfrtA9Cm2FP7Iw9yRqVHBzZQH0kVZN+pAhdQaLbAn7nrKdxrrj/thOo&#10;ODMfLDlzmxdFnP8UFNO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CZqLZf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Powiatowy Urząd Pracy w Łodzi</w: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ul. Milionowa 91</w:t>
      </w: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93 – 121 Łódź</w:t>
      </w: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wykonawcy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Nazwa: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Siedziba: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poczty elektronicznej: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Strona internetowa: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telefonu: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faksu: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REGON: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NIP: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nr konta bankowego:                              …………………………….…………………………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Default="0026702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1. Nawiązując do otrzymanego zapytania ofertowego w zakresie:</w:t>
      </w:r>
    </w:p>
    <w:p w:rsidR="00805C47" w:rsidRPr="00267027" w:rsidRDefault="00805C4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5C47" w:rsidRPr="00805C47" w:rsidRDefault="00805C47" w:rsidP="00805C47">
      <w:pPr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805C47">
        <w:rPr>
          <w:rFonts w:ascii="Times New Roman" w:hAnsi="Times New Roman" w:cs="Times New Roman"/>
          <w:b/>
          <w:i/>
          <w:sz w:val="20"/>
          <w:szCs w:val="20"/>
        </w:rPr>
        <w:t>„Em</w:t>
      </w:r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>isji ogłoszenia o planowanym wydarzeniu przez okres</w:t>
      </w:r>
      <w:r w:rsidR="0018393F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15 dni tj. w terminie od dnia 16.09.2019 r. do dnia 30.09</w:t>
      </w:r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.2019 r. w formie billboardu reklamowego o wielkości </w:t>
      </w:r>
      <w:smartTag w:uri="urn:schemas-microsoft-com:office:smarttags" w:element="metricconverter">
        <w:smartTagPr>
          <w:attr w:name="ProductID" w:val="18 m²"/>
        </w:smartTagPr>
        <w:r w:rsidRPr="00805C47">
          <w:rPr>
            <w:rFonts w:ascii="Times New Roman" w:hAnsi="Times New Roman" w:cs="Times New Roman"/>
            <w:b/>
            <w:i/>
            <w:color w:val="000000"/>
            <w:sz w:val="20"/>
            <w:szCs w:val="20"/>
          </w:rPr>
          <w:t>18 m²</w:t>
        </w:r>
      </w:smartTag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(6 x 3 m) w ilości 15 sztuk, rozmieszczonych na terenie miasta Łodzi promującego IV Łódzkie Regionalne Targi Pracy i Rozwoju Osobistego wraz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br/>
      </w:r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>z promocją usług i instrumentów rynku pracy</w:t>
      </w:r>
      <w:r w:rsidRPr="00805C47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Oferujemy wykonanie zamówienia za cenę ofertową 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Podatek VAT%................................................................zł/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Słownie…………………………………………………………………….………………………...…zł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Zamówienie realizowane będzie w terminie :</w:t>
      </w:r>
    </w:p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realizacji</w:t>
      </w:r>
      <w:r w:rsidR="001839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od 16.09.2019 r. – 3</w:t>
      </w:r>
      <w:r w:rsidR="00805C47">
        <w:rPr>
          <w:rFonts w:ascii="Times New Roman" w:eastAsia="Times New Roman" w:hAnsi="Times New Roman" w:cs="Times New Roman"/>
          <w:sz w:val="20"/>
          <w:szCs w:val="20"/>
          <w:lang w:eastAsia="pl-PL"/>
        </w:rPr>
        <w:t>0.</w:t>
      </w:r>
      <w:r w:rsidR="0018393F">
        <w:rPr>
          <w:rFonts w:ascii="Times New Roman" w:eastAsia="Times New Roman" w:hAnsi="Times New Roman" w:cs="Times New Roman"/>
          <w:sz w:val="20"/>
          <w:szCs w:val="20"/>
          <w:lang w:eastAsia="pl-PL"/>
        </w:rPr>
        <w:t>09</w:t>
      </w:r>
      <w:bookmarkStart w:id="0" w:name="_GoBack"/>
      <w:bookmarkEnd w:id="0"/>
      <w:r w:rsidR="00805C47">
        <w:rPr>
          <w:rFonts w:ascii="Times New Roman" w:eastAsia="Times New Roman" w:hAnsi="Times New Roman" w:cs="Times New Roman"/>
          <w:sz w:val="20"/>
          <w:szCs w:val="20"/>
          <w:lang w:eastAsia="pl-PL"/>
        </w:rPr>
        <w:t>.2019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tbl>
      <w:tblPr>
        <w:tblW w:w="9147" w:type="dxa"/>
        <w:tblInd w:w="-6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4437"/>
        <w:gridCol w:w="745"/>
        <w:gridCol w:w="1655"/>
        <w:gridCol w:w="1590"/>
      </w:tblGrid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artykułu 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(szt.)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brutto 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całkowita brutto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[</w:t>
            </w:r>
            <w:proofErr w:type="spellStart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CxD</w:t>
            </w:r>
            <w:proofErr w:type="spellEnd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]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 xml:space="preserve"> Billboard 18 m</w:t>
            </w:r>
            <w:r w:rsidRPr="00267027">
              <w:rPr>
                <w:rFonts w:ascii="Times New Roman" w:eastAsia="Times New Roman" w:hAnsi="Times New Roman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67027" w:rsidRPr="00267027" w:rsidTr="00AE1EB4">
        <w:trPr>
          <w:trHeight w:val="2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8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Łączna wartość zamówienia: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3. Osobą /osobami do kontaktów z zamawiającym odpowiedzialnymi za wykonanie zobowiązań umowy jest/są: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tel. kontaktowy, faks: …………………………………………………........................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          zakres odpowiedzialności: ……………………………………………………………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tel. kontaktowy, faks:…………………………………………………….......................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zakres odpowiedzialności: 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4. Oświadczamy, że zapoznaliśmy się z zapytaniem ofertowym i nie wnosimy do niego zastrzeżeń oraz uzyskaliśmy konieczne informacje do przygotowania oferty.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5. Warunki płatności: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Przelew – do 30 dni od dnia otrzymania faktury.</w:t>
      </w: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6.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niniejszej oferty są: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a) Formularz ofertowy</w:t>
      </w:r>
      <w:r w:rsidRPr="002670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b) Wykaz lokalizacji bilbordów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c)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left="567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d)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dodać tyle wierszy ile będzie konieczne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..............................................................                                                        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/miejscowość/                                                                                                      /podpis i pieczątka imienna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4D16" w:rsidRDefault="00F24D16"/>
    <w:sectPr w:rsidR="00F24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56"/>
    <w:rsid w:val="0018393F"/>
    <w:rsid w:val="00267027"/>
    <w:rsid w:val="00805C47"/>
    <w:rsid w:val="00F24D16"/>
    <w:rsid w:val="00F5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1381E2"/>
  <w15:docId w15:val="{AAFA0AA0-F20E-4B63-B9EB-6DDE1287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93972EDD</Template>
  <TotalTime>5</TotalTime>
  <Pages>2</Pages>
  <Words>434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5</cp:revision>
  <dcterms:created xsi:type="dcterms:W3CDTF">2018-07-19T06:55:00Z</dcterms:created>
  <dcterms:modified xsi:type="dcterms:W3CDTF">2019-07-24T05:02:00Z</dcterms:modified>
</cp:coreProperties>
</file>